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B6CB" w14:textId="77777777" w:rsidR="009D2F05" w:rsidRDefault="009D2F05" w:rsidP="00041040">
      <w:pPr>
        <w:ind w:right="1134"/>
        <w:rPr>
          <w:rFonts w:ascii="Garamond" w:hAnsi="Garamond"/>
          <w:b/>
          <w:bCs/>
          <w:color w:val="C46E4E"/>
          <w:sz w:val="40"/>
          <w:szCs w:val="40"/>
        </w:rPr>
      </w:pPr>
    </w:p>
    <w:p w14:paraId="23567EC9" w14:textId="77777777" w:rsidR="00041040" w:rsidRPr="00041040" w:rsidRDefault="00041040" w:rsidP="00041040">
      <w:pPr>
        <w:ind w:right="1134"/>
        <w:rPr>
          <w:rFonts w:ascii="Garamond" w:hAnsi="Garamond"/>
          <w:b/>
          <w:bCs/>
          <w:color w:val="C46E4E"/>
          <w:sz w:val="40"/>
          <w:szCs w:val="40"/>
        </w:rPr>
      </w:pPr>
      <w:r w:rsidRPr="00041040">
        <w:rPr>
          <w:rFonts w:ascii="Garamond" w:hAnsi="Garamond"/>
          <w:b/>
          <w:bCs/>
          <w:color w:val="C46E4E"/>
          <w:sz w:val="40"/>
          <w:szCs w:val="40"/>
        </w:rPr>
        <w:t>Persoonlijke gegevens</w:t>
      </w:r>
    </w:p>
    <w:p w14:paraId="484AB438" w14:textId="77777777" w:rsidR="00041040" w:rsidRDefault="00041040" w:rsidP="00041040">
      <w:pPr>
        <w:spacing w:after="80" w:line="180" w:lineRule="auto"/>
        <w:ind w:left="142" w:hanging="142"/>
        <w:rPr>
          <w:color w:val="3F564B"/>
        </w:rPr>
      </w:pPr>
    </w:p>
    <w:p w14:paraId="74F0A1F5" w14:textId="77777777" w:rsidR="00041040" w:rsidRP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Voornaam:</w:t>
      </w:r>
      <w:r w:rsidR="00253481">
        <w:rPr>
          <w:color w:val="3F564B"/>
        </w:rPr>
        <w:t xml:space="preserve"> …………………………………………………………………………………………….</w:t>
      </w:r>
      <w:r w:rsidRPr="00041040">
        <w:rPr>
          <w:color w:val="3F564B"/>
        </w:rPr>
        <w:tab/>
      </w:r>
    </w:p>
    <w:p w14:paraId="4E821722" w14:textId="77777777" w:rsidR="00041040" w:rsidRP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Achternaam:</w:t>
      </w:r>
      <w:r w:rsidRPr="00041040">
        <w:rPr>
          <w:color w:val="3F564B"/>
        </w:rPr>
        <w:tab/>
      </w:r>
      <w:r w:rsidR="00253481">
        <w:rPr>
          <w:color w:val="3F564B"/>
        </w:rPr>
        <w:t>………………………………………………………………………………………….</w:t>
      </w:r>
    </w:p>
    <w:p w14:paraId="6FBE592D" w14:textId="77777777" w:rsid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Geboortedatum:</w:t>
      </w:r>
      <w:r w:rsidR="00253481">
        <w:rPr>
          <w:color w:val="3F564B"/>
        </w:rPr>
        <w:t xml:space="preserve"> …………………………………………………………………………………….</w:t>
      </w:r>
    </w:p>
    <w:p w14:paraId="74700DC7" w14:textId="77777777" w:rsidR="00253481" w:rsidRPr="00041040" w:rsidRDefault="00253481" w:rsidP="00253481">
      <w:pPr>
        <w:spacing w:after="80"/>
        <w:ind w:left="142" w:hanging="142"/>
        <w:rPr>
          <w:color w:val="3F564B"/>
        </w:rPr>
      </w:pPr>
      <w:r>
        <w:rPr>
          <w:color w:val="3F564B"/>
        </w:rPr>
        <w:t>Naam volwassenen indien jonger dan 18 jaar: ……………………………………………..</w:t>
      </w:r>
    </w:p>
    <w:p w14:paraId="09CD8402" w14:textId="77777777" w:rsidR="00041040" w:rsidRPr="00041040" w:rsidRDefault="00041040" w:rsidP="002534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48"/>
        </w:tabs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Adres:</w:t>
      </w:r>
      <w:r w:rsidRPr="00041040">
        <w:rPr>
          <w:color w:val="3F564B"/>
        </w:rPr>
        <w:tab/>
      </w:r>
      <w:r w:rsidR="00253481">
        <w:rPr>
          <w:color w:val="3F564B"/>
        </w:rPr>
        <w:t>……………………………………………………………………………………………………</w:t>
      </w:r>
    </w:p>
    <w:p w14:paraId="2C4DE5D1" w14:textId="77777777" w:rsidR="00041040" w:rsidRP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Postcode:</w:t>
      </w:r>
      <w:r w:rsidR="00253481">
        <w:rPr>
          <w:color w:val="3F564B"/>
        </w:rPr>
        <w:t xml:space="preserve"> ……………………… </w:t>
      </w:r>
      <w:r w:rsidRPr="00041040">
        <w:rPr>
          <w:color w:val="3F564B"/>
        </w:rPr>
        <w:t xml:space="preserve">Woonplaats: </w:t>
      </w:r>
      <w:r w:rsidR="00253481">
        <w:rPr>
          <w:color w:val="3F564B"/>
        </w:rPr>
        <w:t>…………………………………………………..</w:t>
      </w:r>
    </w:p>
    <w:p w14:paraId="43765965" w14:textId="77777777" w:rsidR="00041040" w:rsidRP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Telefoonnummer:</w:t>
      </w:r>
      <w:r w:rsidR="00253481">
        <w:rPr>
          <w:color w:val="3F564B"/>
        </w:rPr>
        <w:t xml:space="preserve"> ……………………………………………………………………………………</w:t>
      </w:r>
    </w:p>
    <w:p w14:paraId="2E5042B2" w14:textId="77777777" w:rsidR="00041040" w:rsidRDefault="00041040" w:rsidP="00253481">
      <w:pPr>
        <w:spacing w:after="80"/>
        <w:ind w:left="142" w:hanging="142"/>
        <w:rPr>
          <w:color w:val="3F564B"/>
        </w:rPr>
      </w:pPr>
      <w:r w:rsidRPr="00041040">
        <w:rPr>
          <w:color w:val="3F564B"/>
        </w:rPr>
        <w:t>E-mailadre</w:t>
      </w:r>
      <w:r w:rsidR="00253481">
        <w:rPr>
          <w:color w:val="3F564B"/>
        </w:rPr>
        <w:t>s: …………………………………………………………………………………………..</w:t>
      </w:r>
    </w:p>
    <w:p w14:paraId="581B79AF" w14:textId="77777777" w:rsidR="00253481" w:rsidRPr="00041040" w:rsidRDefault="00253481" w:rsidP="00253481">
      <w:pPr>
        <w:spacing w:after="80"/>
        <w:ind w:left="142" w:hanging="142"/>
        <w:rPr>
          <w:color w:val="3F564B"/>
        </w:rPr>
      </w:pPr>
    </w:p>
    <w:p w14:paraId="3118124E" w14:textId="77777777" w:rsidR="00041040" w:rsidRPr="00041040" w:rsidRDefault="007B4C09" w:rsidP="00041040">
      <w:pPr>
        <w:ind w:left="142" w:hanging="142"/>
        <w:rPr>
          <w:rFonts w:ascii="Garamond" w:hAnsi="Garamond"/>
          <w:b/>
          <w:bCs/>
          <w:color w:val="C46E4E"/>
          <w:sz w:val="40"/>
          <w:szCs w:val="40"/>
        </w:rPr>
      </w:pPr>
      <w:r>
        <w:rPr>
          <w:rFonts w:ascii="Garamond" w:hAnsi="Garamond"/>
          <w:b/>
          <w:bCs/>
          <w:color w:val="C46E4E"/>
          <w:sz w:val="40"/>
          <w:szCs w:val="40"/>
        </w:rPr>
        <w:t>Waar wil je je voor aanmelden?</w:t>
      </w:r>
    </w:p>
    <w:p w14:paraId="03830B1D" w14:textId="77777777" w:rsidR="00041040" w:rsidRPr="00041040" w:rsidRDefault="00000000" w:rsidP="00253481">
      <w:pPr>
        <w:spacing w:after="80"/>
        <w:ind w:left="142" w:hanging="142"/>
        <w:rPr>
          <w:color w:val="3F564B"/>
        </w:rPr>
      </w:pPr>
      <w:sdt>
        <w:sdtPr>
          <w:rPr>
            <w:color w:val="3F564B"/>
          </w:rPr>
          <w:id w:val="757487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</w:r>
      <w:r w:rsidR="00915E35">
        <w:rPr>
          <w:color w:val="3F564B"/>
        </w:rPr>
        <w:t>K</w:t>
      </w:r>
      <w:r w:rsidR="00041040" w:rsidRPr="00041040">
        <w:rPr>
          <w:color w:val="3F564B"/>
        </w:rPr>
        <w:t>i</w:t>
      </w:r>
      <w:r w:rsidR="009D2F05">
        <w:rPr>
          <w:color w:val="3F564B"/>
        </w:rPr>
        <w:t>nder</w:t>
      </w:r>
      <w:r w:rsidR="00480C14">
        <w:rPr>
          <w:color w:val="3F564B"/>
        </w:rPr>
        <w:t>-</w:t>
      </w:r>
      <w:r w:rsidR="009D2F05">
        <w:rPr>
          <w:color w:val="3F564B"/>
        </w:rPr>
        <w:t xml:space="preserve"> en </w:t>
      </w:r>
      <w:r w:rsidR="00041040" w:rsidRPr="00041040">
        <w:rPr>
          <w:color w:val="3F564B"/>
        </w:rPr>
        <w:t>tiener naailes</w:t>
      </w:r>
      <w:r w:rsidR="009D2F05">
        <w:rPr>
          <w:color w:val="3F564B"/>
        </w:rPr>
        <w:t>, dag en tijd</w:t>
      </w:r>
      <w:r w:rsidR="00144AEA">
        <w:rPr>
          <w:color w:val="3F564B"/>
        </w:rPr>
        <w:t>: .</w:t>
      </w:r>
      <w:r w:rsidR="009D2F05">
        <w:rPr>
          <w:color w:val="3F564B"/>
        </w:rPr>
        <w:t>………………………………………………</w:t>
      </w:r>
      <w:r w:rsidR="00041040" w:rsidRPr="00041040">
        <w:rPr>
          <w:color w:val="3F564B"/>
        </w:rPr>
        <w:tab/>
      </w:r>
    </w:p>
    <w:p w14:paraId="554E03AB" w14:textId="77777777" w:rsidR="00041040" w:rsidRPr="00041040" w:rsidRDefault="00000000" w:rsidP="00253481">
      <w:pPr>
        <w:spacing w:after="80"/>
        <w:ind w:left="142" w:hanging="142"/>
        <w:rPr>
          <w:color w:val="3F564B"/>
        </w:rPr>
      </w:pPr>
      <w:sdt>
        <w:sdtPr>
          <w:rPr>
            <w:color w:val="3F564B"/>
          </w:rPr>
          <w:id w:val="-1574420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Naailes</w:t>
      </w:r>
      <w:r w:rsidR="00253481">
        <w:rPr>
          <w:color w:val="3F564B"/>
        </w:rPr>
        <w:t xml:space="preserve"> voor</w:t>
      </w:r>
      <w:r w:rsidR="00041040" w:rsidRPr="00041040">
        <w:rPr>
          <w:color w:val="3F564B"/>
        </w:rPr>
        <w:t xml:space="preserve"> volwassenen</w:t>
      </w:r>
      <w:r w:rsidR="009D2F05">
        <w:rPr>
          <w:color w:val="3F564B"/>
        </w:rPr>
        <w:t>, dag en tijd</w:t>
      </w:r>
      <w:r w:rsidR="00144AEA">
        <w:rPr>
          <w:color w:val="3F564B"/>
        </w:rPr>
        <w:t xml:space="preserve">: </w:t>
      </w:r>
      <w:r w:rsidR="009D2F05">
        <w:rPr>
          <w:color w:val="3F564B"/>
        </w:rPr>
        <w:t xml:space="preserve">……………………………………………… </w:t>
      </w:r>
    </w:p>
    <w:p w14:paraId="2CEF9070" w14:textId="77777777" w:rsidR="00041040" w:rsidRPr="00041040" w:rsidRDefault="00000000" w:rsidP="00253481">
      <w:pPr>
        <w:spacing w:after="80"/>
        <w:ind w:left="142" w:hanging="142"/>
        <w:rPr>
          <w:color w:val="3F564B"/>
        </w:rPr>
      </w:pPr>
      <w:sdt>
        <w:sdtPr>
          <w:rPr>
            <w:color w:val="3F564B"/>
          </w:rPr>
          <w:id w:val="-1240247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Workshop</w:t>
      </w:r>
      <w:r w:rsidR="00144AEA">
        <w:rPr>
          <w:color w:val="3F564B"/>
        </w:rPr>
        <w:t>:</w:t>
      </w:r>
      <w:r w:rsidR="00253481">
        <w:rPr>
          <w:color w:val="3F564B"/>
        </w:rPr>
        <w:t xml:space="preserve"> …………………………………</w:t>
      </w:r>
      <w:r w:rsidR="00144AEA">
        <w:rPr>
          <w:color w:val="3F564B"/>
        </w:rPr>
        <w:t>.</w:t>
      </w:r>
      <w:r w:rsidR="00253481">
        <w:rPr>
          <w:color w:val="3F564B"/>
        </w:rPr>
        <w:t>……………. Datum: ……………………….</w:t>
      </w:r>
    </w:p>
    <w:p w14:paraId="7D84DFF1" w14:textId="77777777" w:rsidR="00253481" w:rsidRDefault="00000000" w:rsidP="00253481">
      <w:pPr>
        <w:spacing w:after="80"/>
        <w:ind w:left="142" w:hanging="142"/>
        <w:rPr>
          <w:color w:val="3F564B"/>
        </w:rPr>
      </w:pPr>
      <w:sdt>
        <w:sdtPr>
          <w:rPr>
            <w:color w:val="3F564B"/>
          </w:rPr>
          <w:id w:val="1285697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Naaida</w:t>
      </w:r>
      <w:r w:rsidR="00253481">
        <w:rPr>
          <w:color w:val="3F564B"/>
        </w:rPr>
        <w:t>g</w:t>
      </w:r>
      <w:r w:rsidR="00144AEA">
        <w:rPr>
          <w:color w:val="3F564B"/>
        </w:rPr>
        <w:t>, datum: .</w:t>
      </w:r>
      <w:r w:rsidR="00253481">
        <w:rPr>
          <w:color w:val="3F564B"/>
        </w:rPr>
        <w:t>…………………………</w:t>
      </w:r>
      <w:r w:rsidR="00144AEA">
        <w:rPr>
          <w:color w:val="3F564B"/>
        </w:rPr>
        <w:t>.</w:t>
      </w:r>
      <w:r w:rsidR="00253481">
        <w:rPr>
          <w:color w:val="3F564B"/>
        </w:rPr>
        <w:t>………………………………………………..</w:t>
      </w:r>
    </w:p>
    <w:p w14:paraId="6D9016C9" w14:textId="77777777" w:rsidR="00253481" w:rsidRPr="00041040" w:rsidRDefault="00253481" w:rsidP="00253481">
      <w:pPr>
        <w:spacing w:after="80" w:line="180" w:lineRule="auto"/>
        <w:ind w:left="142" w:hanging="142"/>
        <w:rPr>
          <w:color w:val="3F564B"/>
        </w:rPr>
      </w:pPr>
    </w:p>
    <w:p w14:paraId="4BC70F23" w14:textId="77777777" w:rsidR="00041040" w:rsidRPr="00041040" w:rsidRDefault="00041040" w:rsidP="00041040">
      <w:pPr>
        <w:ind w:left="142" w:hanging="142"/>
        <w:rPr>
          <w:rFonts w:ascii="Garamond" w:hAnsi="Garamond"/>
          <w:b/>
          <w:bCs/>
          <w:color w:val="C46E4E"/>
          <w:sz w:val="40"/>
          <w:szCs w:val="40"/>
        </w:rPr>
      </w:pPr>
      <w:r w:rsidRPr="00041040">
        <w:rPr>
          <w:rFonts w:ascii="Garamond" w:hAnsi="Garamond"/>
          <w:b/>
          <w:bCs/>
          <w:color w:val="C46E4E"/>
          <w:sz w:val="40"/>
          <w:szCs w:val="40"/>
        </w:rPr>
        <w:t>Toestemming</w:t>
      </w:r>
    </w:p>
    <w:p w14:paraId="2E9C7DC5" w14:textId="77777777" w:rsidR="00041040" w:rsidRPr="00041040" w:rsidRDefault="00000000" w:rsidP="00253481">
      <w:pPr>
        <w:spacing w:after="80" w:line="180" w:lineRule="auto"/>
        <w:ind w:left="708" w:hanging="708"/>
        <w:rPr>
          <w:color w:val="3F564B"/>
        </w:rPr>
      </w:pPr>
      <w:sdt>
        <w:sdtPr>
          <w:rPr>
            <w:color w:val="3F564B"/>
          </w:rPr>
          <w:id w:val="-1559009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Ik geef toestemming voor het maken van foto’s tijdens d</w:t>
      </w:r>
      <w:r w:rsidR="00253481">
        <w:rPr>
          <w:color w:val="3F564B"/>
        </w:rPr>
        <w:t xml:space="preserve">e </w:t>
      </w:r>
      <w:r w:rsidR="00041040" w:rsidRPr="00041040">
        <w:rPr>
          <w:color w:val="3F564B"/>
        </w:rPr>
        <w:t>lessen/workshops/naaidagen. *</w:t>
      </w:r>
    </w:p>
    <w:p w14:paraId="4491B00E" w14:textId="4B29D769" w:rsidR="00041040" w:rsidRPr="00041040" w:rsidRDefault="00000000" w:rsidP="00041040">
      <w:pPr>
        <w:spacing w:after="80" w:line="180" w:lineRule="auto"/>
        <w:ind w:left="142" w:hanging="142"/>
        <w:rPr>
          <w:color w:val="3F564B"/>
        </w:rPr>
      </w:pPr>
      <w:sdt>
        <w:sdtPr>
          <w:rPr>
            <w:color w:val="3F564B"/>
          </w:rPr>
          <w:id w:val="-1569029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Ik heb kennis</w:t>
      </w:r>
      <w:r w:rsidR="00665318">
        <w:rPr>
          <w:color w:val="3F564B"/>
        </w:rPr>
        <w:t xml:space="preserve"> </w:t>
      </w:r>
      <w:r w:rsidR="00041040" w:rsidRPr="00041040">
        <w:rPr>
          <w:color w:val="3F564B"/>
        </w:rPr>
        <w:t xml:space="preserve">genomen van </w:t>
      </w:r>
      <w:r w:rsidR="00665318">
        <w:rPr>
          <w:color w:val="3F564B"/>
        </w:rPr>
        <w:t>het</w:t>
      </w:r>
      <w:r w:rsidR="00041040" w:rsidRPr="00041040">
        <w:rPr>
          <w:color w:val="3F564B"/>
        </w:rPr>
        <w:t xml:space="preserve"> privacy</w:t>
      </w:r>
      <w:r w:rsidR="00665318">
        <w:rPr>
          <w:color w:val="3F564B"/>
        </w:rPr>
        <w:t xml:space="preserve"> </w:t>
      </w:r>
      <w:r w:rsidR="00041040" w:rsidRPr="00041040">
        <w:rPr>
          <w:color w:val="3F564B"/>
        </w:rPr>
        <w:t>beleid op de website. *</w:t>
      </w:r>
    </w:p>
    <w:p w14:paraId="241BD97C" w14:textId="3CA90169" w:rsidR="00041040" w:rsidRPr="00041040" w:rsidRDefault="00000000" w:rsidP="00041040">
      <w:pPr>
        <w:spacing w:after="80" w:line="180" w:lineRule="auto"/>
        <w:ind w:left="142" w:hanging="142"/>
        <w:rPr>
          <w:color w:val="3F564B"/>
        </w:rPr>
      </w:pPr>
      <w:sdt>
        <w:sdtPr>
          <w:rPr>
            <w:color w:val="3F564B"/>
          </w:rPr>
          <w:id w:val="-537358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0" w:rsidRPr="00041040">
            <w:rPr>
              <w:rFonts w:ascii="MS Gothic" w:eastAsia="MS Gothic" w:hAnsi="MS Gothic" w:hint="eastAsia"/>
              <w:color w:val="3F564B"/>
            </w:rPr>
            <w:t>☐</w:t>
          </w:r>
        </w:sdtContent>
      </w:sdt>
      <w:r w:rsidR="00041040" w:rsidRPr="00041040">
        <w:rPr>
          <w:color w:val="3F564B"/>
        </w:rPr>
        <w:tab/>
        <w:t>Ik ga akkoord met de algemene voorwaarden</w:t>
      </w:r>
      <w:r w:rsidR="0083361C">
        <w:rPr>
          <w:color w:val="3F564B"/>
        </w:rPr>
        <w:t xml:space="preserve"> op de website</w:t>
      </w:r>
      <w:r w:rsidR="00041040" w:rsidRPr="00041040">
        <w:rPr>
          <w:color w:val="3F564B"/>
        </w:rPr>
        <w:t>. *</w:t>
      </w:r>
    </w:p>
    <w:p w14:paraId="5B734010" w14:textId="77777777" w:rsidR="00041040" w:rsidRPr="00041040" w:rsidRDefault="00041040" w:rsidP="00253481">
      <w:pPr>
        <w:spacing w:after="80" w:line="180" w:lineRule="auto"/>
        <w:ind w:left="708"/>
        <w:rPr>
          <w:i/>
          <w:iCs/>
          <w:color w:val="3F564B"/>
          <w:sz w:val="20"/>
          <w:szCs w:val="20"/>
        </w:rPr>
      </w:pPr>
      <w:r w:rsidRPr="00041040">
        <w:rPr>
          <w:i/>
          <w:iCs/>
          <w:color w:val="3F564B"/>
          <w:sz w:val="20"/>
          <w:szCs w:val="20"/>
        </w:rPr>
        <w:t xml:space="preserve">* Degene die tekent is een ouder/verzorger van het kind/de tiener wanneer deze jonger is dan 18 </w:t>
      </w:r>
      <w:r w:rsidR="00253481">
        <w:rPr>
          <w:i/>
          <w:iCs/>
          <w:color w:val="3F564B"/>
          <w:sz w:val="20"/>
          <w:szCs w:val="20"/>
        </w:rPr>
        <w:br/>
      </w:r>
      <w:r w:rsidRPr="00041040">
        <w:rPr>
          <w:i/>
          <w:iCs/>
          <w:color w:val="3F564B"/>
          <w:sz w:val="20"/>
          <w:szCs w:val="20"/>
        </w:rPr>
        <w:t>jaar</w:t>
      </w:r>
    </w:p>
    <w:p w14:paraId="2C928493" w14:textId="77777777" w:rsidR="002C375A" w:rsidRDefault="002C375A" w:rsidP="00041040">
      <w:pPr>
        <w:ind w:left="142" w:hanging="142"/>
        <w:rPr>
          <w:color w:val="3F564B"/>
        </w:rPr>
      </w:pPr>
    </w:p>
    <w:p w14:paraId="59C958AE" w14:textId="32DE946B" w:rsidR="00041040" w:rsidRDefault="00041040" w:rsidP="009E0EA4">
      <w:pPr>
        <w:tabs>
          <w:tab w:val="left" w:pos="2835"/>
        </w:tabs>
        <w:ind w:left="142" w:hanging="142"/>
        <w:rPr>
          <w:color w:val="3F564B"/>
        </w:rPr>
      </w:pPr>
      <w:r w:rsidRPr="00041040">
        <w:rPr>
          <w:color w:val="3F564B"/>
        </w:rPr>
        <w:t>Datum:</w:t>
      </w:r>
      <w:r w:rsidR="009E0EA4">
        <w:rPr>
          <w:color w:val="3F564B"/>
        </w:rPr>
        <w:tab/>
      </w:r>
      <w:r w:rsidR="009E0EA4" w:rsidRPr="00041040">
        <w:rPr>
          <w:color w:val="3F564B"/>
        </w:rPr>
        <w:t>Handtekening:</w:t>
      </w:r>
    </w:p>
    <w:p w14:paraId="1C5BECD8" w14:textId="30F93896" w:rsidR="00041040" w:rsidRPr="00041040" w:rsidRDefault="009E0EA4" w:rsidP="009E0EA4">
      <w:pPr>
        <w:tabs>
          <w:tab w:val="left" w:pos="2835"/>
        </w:tabs>
        <w:ind w:left="142" w:hanging="142"/>
        <w:rPr>
          <w:color w:val="3F564B"/>
        </w:rPr>
      </w:pPr>
      <w:r>
        <w:rPr>
          <w:color w:val="3F564B"/>
        </w:rPr>
        <w:t>……………………………</w:t>
      </w:r>
      <w:r>
        <w:rPr>
          <w:color w:val="3F564B"/>
        </w:rPr>
        <w:tab/>
      </w:r>
      <w:r>
        <w:rPr>
          <w:color w:val="3F564B"/>
        </w:rPr>
        <w:t>………………………………………………………………………</w:t>
      </w:r>
    </w:p>
    <w:sectPr w:rsidR="00041040" w:rsidRPr="00041040" w:rsidSect="00041040">
      <w:headerReference w:type="default" r:id="rId7"/>
      <w:footerReference w:type="default" r:id="rId8"/>
      <w:pgSz w:w="11906" w:h="16838"/>
      <w:pgMar w:top="1417" w:right="1417" w:bottom="1417" w:left="1417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6BD1" w14:textId="77777777" w:rsidR="001846AA" w:rsidRDefault="001846AA" w:rsidP="002A3C5C">
      <w:pPr>
        <w:spacing w:after="0" w:line="240" w:lineRule="auto"/>
      </w:pPr>
      <w:r>
        <w:separator/>
      </w:r>
    </w:p>
  </w:endnote>
  <w:endnote w:type="continuationSeparator" w:id="0">
    <w:p w14:paraId="301943E0" w14:textId="77777777" w:rsidR="001846AA" w:rsidRDefault="001846AA" w:rsidP="002A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F92C" w14:textId="77777777" w:rsidR="00041040" w:rsidRDefault="00041040" w:rsidP="00041040">
    <w:pPr>
      <w:pStyle w:val="Voettekst"/>
      <w:jc w:val="center"/>
      <w:rPr>
        <w:rFonts w:ascii="Ink Free" w:hAnsi="Ink Free"/>
        <w:color w:val="FFFFFF" w:themeColor="background1"/>
      </w:rPr>
    </w:pPr>
    <w:r>
      <w:rPr>
        <w:i/>
        <w:iCs/>
        <w:noProof/>
        <w:color w:val="3F564B"/>
        <w:sz w:val="20"/>
        <w:szCs w:val="20"/>
      </w:rPr>
      <w:drawing>
        <wp:anchor distT="0" distB="0" distL="114300" distR="114300" simplePos="0" relativeHeight="251726336" behindDoc="0" locked="0" layoutInCell="1" allowOverlap="1" wp14:anchorId="10DFB84E" wp14:editId="218517F3">
          <wp:simplePos x="0" y="0"/>
          <wp:positionH relativeFrom="margin">
            <wp:posOffset>4821789</wp:posOffset>
          </wp:positionH>
          <wp:positionV relativeFrom="paragraph">
            <wp:posOffset>104575</wp:posOffset>
          </wp:positionV>
          <wp:extent cx="267567" cy="341353"/>
          <wp:effectExtent l="0" t="0" r="0" b="1905"/>
          <wp:wrapNone/>
          <wp:docPr id="134505917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567" cy="341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EEB9F" w14:textId="77777777" w:rsidR="00041040" w:rsidRDefault="002A3C5C" w:rsidP="00041040">
    <w:pPr>
      <w:pStyle w:val="Voettekst"/>
      <w:jc w:val="center"/>
      <w:rPr>
        <w:rFonts w:ascii="Ink Free" w:hAnsi="Ink Free"/>
        <w:color w:val="FFFFFF" w:themeColor="background1"/>
      </w:rPr>
    </w:pPr>
    <w:r w:rsidRPr="00041040">
      <w:rPr>
        <w:rFonts w:ascii="Ink Free" w:hAnsi="Ink Free"/>
        <w:noProof/>
        <w:color w:val="FFFFFF" w:themeColor="background1"/>
      </w:rPr>
      <w:drawing>
        <wp:anchor distT="0" distB="0" distL="114300" distR="114300" simplePos="0" relativeHeight="251636224" behindDoc="1" locked="0" layoutInCell="1" allowOverlap="1" wp14:anchorId="510E9A5B" wp14:editId="7A77CBB6">
          <wp:simplePos x="0" y="0"/>
          <wp:positionH relativeFrom="page">
            <wp:posOffset>-1122386</wp:posOffset>
          </wp:positionH>
          <wp:positionV relativeFrom="paragraph">
            <wp:posOffset>-391132</wp:posOffset>
          </wp:positionV>
          <wp:extent cx="9180291" cy="1421047"/>
          <wp:effectExtent l="0" t="0" r="1905" b="8255"/>
          <wp:wrapNone/>
          <wp:docPr id="67252517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0291" cy="1421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040" w:rsidRPr="00041040">
      <w:rPr>
        <w:rFonts w:ascii="Ink Free" w:hAnsi="Ink Free"/>
        <w:color w:val="FFFFFF" w:themeColor="background1"/>
      </w:rPr>
      <w:t>Ik kijk ernaar uit om samen met jou iets moois te maken</w:t>
    </w:r>
  </w:p>
  <w:p w14:paraId="2831F60D" w14:textId="77777777" w:rsidR="00041040" w:rsidRPr="00041040" w:rsidRDefault="00041040" w:rsidP="00041040">
    <w:pPr>
      <w:pStyle w:val="Voettekst"/>
      <w:jc w:val="center"/>
      <w:rPr>
        <w:rFonts w:ascii="Ink Free" w:hAnsi="Ink Free"/>
        <w:color w:val="FFFFFF" w:themeColor="background1"/>
      </w:rPr>
    </w:pPr>
    <w:r>
      <w:rPr>
        <w:rStyle w:val="Tekstvantijdelijkeaanduiding"/>
        <w:noProof/>
        <w:color w:val="3F564B"/>
      </w:rPr>
      <w:drawing>
        <wp:inline distT="0" distB="0" distL="0" distR="0" wp14:anchorId="38D295D6" wp14:editId="1B4AF09C">
          <wp:extent cx="2445026" cy="305600"/>
          <wp:effectExtent l="0" t="0" r="0" b="0"/>
          <wp:docPr id="154661166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5501" cy="321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383FA" w14:textId="77777777" w:rsidR="001846AA" w:rsidRDefault="001846AA" w:rsidP="002A3C5C">
      <w:pPr>
        <w:spacing w:after="0" w:line="240" w:lineRule="auto"/>
      </w:pPr>
      <w:r>
        <w:separator/>
      </w:r>
    </w:p>
  </w:footnote>
  <w:footnote w:type="continuationSeparator" w:id="0">
    <w:p w14:paraId="3A304C13" w14:textId="77777777" w:rsidR="001846AA" w:rsidRDefault="001846AA" w:rsidP="002A3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857C" w14:textId="77777777" w:rsidR="00041040" w:rsidRDefault="00041040" w:rsidP="00041040">
    <w:pPr>
      <w:pStyle w:val="Koptekst"/>
      <w:jc w:val="center"/>
      <w:rPr>
        <w:rFonts w:ascii="Garamond" w:hAnsi="Garamond"/>
        <w:noProof/>
        <w:color w:val="3F564B"/>
        <w:sz w:val="48"/>
        <w:szCs w:val="48"/>
      </w:rPr>
    </w:pPr>
    <w:r>
      <w:rPr>
        <w:noProof/>
        <w:color w:val="3F564B"/>
      </w:rPr>
      <w:drawing>
        <wp:anchor distT="0" distB="0" distL="114300" distR="114300" simplePos="0" relativeHeight="251730432" behindDoc="0" locked="0" layoutInCell="1" allowOverlap="1" wp14:anchorId="6DC8A138" wp14:editId="3DBD43FC">
          <wp:simplePos x="0" y="0"/>
          <wp:positionH relativeFrom="margin">
            <wp:posOffset>-101333</wp:posOffset>
          </wp:positionH>
          <wp:positionV relativeFrom="paragraph">
            <wp:posOffset>-491022</wp:posOffset>
          </wp:positionV>
          <wp:extent cx="2153920" cy="1617345"/>
          <wp:effectExtent l="0" t="0" r="0" b="1905"/>
          <wp:wrapSquare wrapText="bothSides"/>
          <wp:docPr id="439920018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161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9D3E5" w14:textId="77777777" w:rsidR="002A3C5C" w:rsidRDefault="00041040" w:rsidP="00041040">
    <w:pPr>
      <w:pStyle w:val="Koptekst"/>
      <w:jc w:val="center"/>
      <w:rPr>
        <w:rFonts w:ascii="Garamond" w:hAnsi="Garamond"/>
        <w:noProof/>
        <w:color w:val="3F564B"/>
        <w:sz w:val="48"/>
        <w:szCs w:val="48"/>
      </w:rPr>
    </w:pPr>
    <w:r w:rsidRPr="00041040">
      <w:rPr>
        <w:rFonts w:ascii="Garamond" w:hAnsi="Garamond"/>
        <w:noProof/>
        <w:color w:val="3F564B"/>
        <w:sz w:val="48"/>
        <w:szCs w:val="48"/>
      </w:rPr>
      <w:t>Inschrijfformulier</w:t>
    </w:r>
  </w:p>
  <w:p w14:paraId="5802B69B" w14:textId="77777777" w:rsidR="00041040" w:rsidRPr="00041040" w:rsidRDefault="00041040" w:rsidP="00041040">
    <w:pPr>
      <w:pStyle w:val="Koptekst"/>
      <w:jc w:val="center"/>
      <w:rPr>
        <w:rFonts w:ascii="Garamond" w:hAnsi="Garamond"/>
        <w:noProof/>
        <w:color w:val="3F564B"/>
        <w:sz w:val="48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A5"/>
    <w:rsid w:val="00041040"/>
    <w:rsid w:val="000C4784"/>
    <w:rsid w:val="00144AEA"/>
    <w:rsid w:val="001846AA"/>
    <w:rsid w:val="001A274D"/>
    <w:rsid w:val="00253481"/>
    <w:rsid w:val="002A3C5C"/>
    <w:rsid w:val="002C375A"/>
    <w:rsid w:val="00442F72"/>
    <w:rsid w:val="00466126"/>
    <w:rsid w:val="00480C14"/>
    <w:rsid w:val="005A1C84"/>
    <w:rsid w:val="006513AC"/>
    <w:rsid w:val="00665318"/>
    <w:rsid w:val="00742FF9"/>
    <w:rsid w:val="007B4C09"/>
    <w:rsid w:val="0083361C"/>
    <w:rsid w:val="00915E35"/>
    <w:rsid w:val="00987441"/>
    <w:rsid w:val="009B7E60"/>
    <w:rsid w:val="009D2F05"/>
    <w:rsid w:val="009E0EA4"/>
    <w:rsid w:val="009F301F"/>
    <w:rsid w:val="00A072B2"/>
    <w:rsid w:val="00AA19F0"/>
    <w:rsid w:val="00AE7741"/>
    <w:rsid w:val="00B12CA5"/>
    <w:rsid w:val="00BC6475"/>
    <w:rsid w:val="00BD34EB"/>
    <w:rsid w:val="00E55B78"/>
    <w:rsid w:val="00EA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5545C"/>
  <w15:chartTrackingRefBased/>
  <w15:docId w15:val="{84305D66-13E2-4787-BCC4-D9F13AB0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3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3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3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3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3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3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3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3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3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3C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3C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3C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3C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3C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3C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3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3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3C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3C5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3C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3C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3C5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A3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3C5C"/>
  </w:style>
  <w:style w:type="paragraph" w:styleId="Voettekst">
    <w:name w:val="footer"/>
    <w:basedOn w:val="Standaard"/>
    <w:link w:val="VoettekstChar"/>
    <w:uiPriority w:val="99"/>
    <w:unhideWhenUsed/>
    <w:rsid w:val="002A3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3C5C"/>
  </w:style>
  <w:style w:type="character" w:styleId="Tekstvantijdelijkeaanduiding">
    <w:name w:val="Placeholder Text"/>
    <w:basedOn w:val="Standaardalinea-lettertype"/>
    <w:uiPriority w:val="99"/>
    <w:semiHidden/>
    <w:rsid w:val="000410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ot.vanderveen\Documents\Ateljee%20Margot\Inschrijfformulier\Inschrijfformulier%20-%20atelejee%20Margot%20-%20definitief.dot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93163-5FFA-4226-BE6C-B0678285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Inschrijfformulier - atelejee Margot - definitief.dotm</Template>
  <TotalTime>6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vander Veen</dc:creator>
  <cp:keywords/>
  <dc:description/>
  <cp:lastModifiedBy>Emma</cp:lastModifiedBy>
  <cp:revision>3</cp:revision>
  <dcterms:created xsi:type="dcterms:W3CDTF">2026-08-05T18:37:00Z</dcterms:created>
  <dcterms:modified xsi:type="dcterms:W3CDTF">2026-08-05T18:39:00Z</dcterms:modified>
</cp:coreProperties>
</file>